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6E" w:rsidRDefault="00485F6E">
      <w:pPr>
        <w:rPr>
          <w:rFonts w:ascii="Times New Roman" w:hAnsi="Times New Roman" w:cs="Times New Roman"/>
          <w:b/>
          <w:bCs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30.35pt;margin-top:-56.1pt;width:344.2pt;height:9in;rotation:-90;z-index:-251662336;visibility:visible;mso-wrap-edited:f" wrapcoords="-94 0 -94 21575 21600 21575 21600 0 -94 0">
            <v:imagedata r:id="rId4" o:title="" cropbottom="2982f" cropleft="18544f" gain="112993f" blacklevel="-12452f"/>
            <w10:wrap type="tight"/>
          </v:shape>
        </w:pict>
      </w:r>
      <w:r>
        <w:rPr>
          <w:b/>
          <w:bCs/>
        </w:rPr>
        <w:t xml:space="preserve">WEST SUFFOLK COLLEGE, BURY ST EDMUNDS IP33 3TT  </w:t>
      </w:r>
    </w:p>
    <w:p w:rsidR="00485F6E" w:rsidRDefault="00485F6E">
      <w:pPr>
        <w:spacing w:after="0"/>
      </w:pPr>
      <w:r>
        <w:t>Come off A14 at J42.  Head towards Bury St Edmunds, going over railway bridge</w:t>
      </w:r>
    </w:p>
    <w:p w:rsidR="00485F6E" w:rsidRDefault="00485F6E">
      <w:pPr>
        <w:spacing w:after="0"/>
      </w:pPr>
      <w:r>
        <w:t xml:space="preserve">At traffic lights turn LEFT into Western Way, signed West Suffolk College. </w:t>
      </w:r>
    </w:p>
    <w:p w:rsidR="00485F6E" w:rsidRDefault="00485F6E">
      <w:pPr>
        <w:spacing w:after="0"/>
      </w:pPr>
      <w:r>
        <w:t>Follow this past ASDA and at T junction at far end turn RIGHT into BEETON Rd</w:t>
      </w:r>
    </w:p>
    <w:p w:rsidR="00485F6E" w:rsidRDefault="00485F6E">
      <w:pPr>
        <w:spacing w:after="0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8.65pt;margin-top:185.45pt;width:43.55pt;height:23.05pt;z-index:251661312">
            <v:textbox>
              <w:txbxContent>
                <w:p w:rsidR="00485F6E" w:rsidRDefault="00485F6E">
                  <w:r>
                    <w:t>ASDA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548.45pt;margin-top:45.8pt;width:75.3pt;height:38.35pt;z-index:251660288">
            <v:textbox>
              <w:txbxContent>
                <w:p w:rsidR="00485F6E" w:rsidRDefault="00485F6E">
                  <w:r>
                    <w:t>J43 Sugar beet factory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30.55pt;margin-top:227.3pt;width:5.85pt;height:15.9pt;flip:x;z-index:251659264" o:connectortype="straight" strokecolor="red" strokeweight="2pt">
            <v:stroke endarrow="block"/>
          </v:shape>
        </w:pict>
      </w:r>
      <w:r>
        <w:rPr>
          <w:noProof/>
          <w:lang w:eastAsia="en-GB"/>
        </w:rPr>
        <w:pict>
          <v:shape id="_x0000_s1030" type="#_x0000_t32" style="position:absolute;margin-left:231.05pt;margin-top:203.85pt;width:99.65pt;height:23.45pt;z-index:251658240" o:connectortype="straight" strokecolor="red" strokeweight="2pt">
            <v:stroke endarrow="block"/>
          </v:shape>
        </w:pict>
      </w:r>
      <w:r>
        <w:rPr>
          <w:noProof/>
          <w:lang w:eastAsia="en-GB"/>
        </w:rPr>
        <w:pict>
          <v:shape id="_x0000_s1031" type="#_x0000_t32" style="position:absolute;margin-left:211.8pt;margin-top:203.85pt;width:11.75pt;height:18.45pt;flip:y;z-index:251657216" o:connectortype="straight" strokecolor="red" strokeweight="2pt">
            <v:stroke endarrow="block"/>
          </v:shape>
        </w:pict>
      </w:r>
      <w:r>
        <w:rPr>
          <w:noProof/>
          <w:lang w:eastAsia="en-GB"/>
        </w:rPr>
        <w:pict>
          <v:shape id="_x0000_s1032" type="#_x0000_t32" style="position:absolute;margin-left:-.45pt;margin-top:108.6pt;width:212.25pt;height:113.85pt;z-index:251656192" o:connectortype="straight" strokecolor="red" strokeweight="2pt">
            <v:stroke endarrow="block"/>
          </v:shape>
        </w:pict>
      </w:r>
      <w:r>
        <w:rPr>
          <w:noProof/>
          <w:lang w:eastAsia="en-GB"/>
        </w:rPr>
        <w:pict>
          <v:shape id="_x0000_s1033" type="#_x0000_t202" style="position:absolute;margin-left:-.45pt;margin-top:45.8pt;width:88.8pt;height:23.05pt;z-index:251655168">
            <v:textbox>
              <w:txbxContent>
                <w:p w:rsidR="00485F6E" w:rsidRDefault="00485F6E">
                  <w:r>
                    <w:t>J42 with A1302</w:t>
                  </w:r>
                </w:p>
              </w:txbxContent>
            </v:textbox>
          </v:shape>
        </w:pict>
      </w:r>
      <w:r>
        <w:t>Go past Leisure centre, following signs to West Suffolk College Car Park at end of road</w:t>
      </w:r>
    </w:p>
    <w:sectPr w:rsidR="00485F6E" w:rsidSect="00485F6E">
      <w:pgSz w:w="16838" w:h="11906" w:orient="landscape"/>
      <w:pgMar w:top="1135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5F6E"/>
    <w:rsid w:val="0048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54</Words>
  <Characters>310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SUFFOLK COLLEGE, BURY ST EDMUNDS IP33 3TT  </dc:title>
  <dc:subject/>
  <dc:creator>jackie</dc:creator>
  <cp:keywords/>
  <dc:description/>
  <cp:lastModifiedBy>HP630</cp:lastModifiedBy>
  <cp:revision>2</cp:revision>
  <dcterms:created xsi:type="dcterms:W3CDTF">2019-09-11T18:07:00Z</dcterms:created>
  <dcterms:modified xsi:type="dcterms:W3CDTF">2019-09-11T18:07:00Z</dcterms:modified>
</cp:coreProperties>
</file>